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当涂县大青山李白文化旅游区管理委员会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2020年公开招聘派遣制工作人员考生报名表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001办公室文员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pict>
                <v:shape id="_x0000_s1037" o:spid="_x0000_s1037" o:spt="75" alt="e86a54ecf5029bea69ad327f52db8f5" type="#_x0000_t75" style="position:absolute;left:0pt;margin-left:-3.75pt;margin-top:1.05pt;height:107.85pt;width:74.1pt;mso-position-vertical-relative:page;z-index:251668480;mso-width-relative:page;mso-height-relative:page;" filled="f" o:preferrelative="t" stroked="f" coordsize="21600,21600">
                  <v:path/>
                  <v:fill on="f" focussize="0,0"/>
                  <v:stroke on="f"/>
                  <v:imagedata r:id="rId6" o:title="e86a54ecf5029bea69ad327f52db8f5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pict>
          <v:shape id="_x0000_s1042" o:spid="_x0000_s1042" o:spt="75" alt="1587535147(1)" type="#_x0000_t75" style="position:absolute;left:0pt;margin-left:-7.35pt;margin-top:65.45pt;height:710.4pt;width:523.2pt;mso-position-vertical-relative:page;z-index:251682816;mso-width-relative:page;mso-height-relative:page;" filled="f" o:preferrelative="t" stroked="f" coordsize="21600,21600">
            <v:path/>
            <v:fill on="f" focussize="0,0"/>
            <v:stroke on="f"/>
            <v:imagedata r:id="rId7" o:title="1587535147(1)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s1043" o:spid="_x0000_s1043" o:spt="75" alt="1587535319(1)" type="#_x0000_t75" style="position:absolute;left:0pt;margin-left:0pt;margin-top:70.15pt;height:693.6pt;width:523.2pt;mso-position-vertical-relative:page;z-index:251683840;mso-width-relative:page;mso-height-relative:page;" filled="f" o:preferrelative="t" stroked="f" coordsize="21600,21600">
            <v:path/>
            <v:fill on="f" focussize="0,0"/>
            <v:stroke on="f"/>
            <v:imagedata r:id="rId8" o:title="1587535319(1)"/>
            <o:lock v:ext="edit" aspectratio="t"/>
          </v:shape>
        </w:pict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40" o:spid="_x0000_s1040" o:spt="75" alt="895369e641433ac0585ce78427bdfa1" type="#_x0000_t75" style="position:absolute;left:0pt;margin-left:106.4pt;margin-top:140.35pt;height:189.1pt;width:309.15pt;mso-position-vertical-relative:page;z-index:251681792;mso-width-relative:page;mso-height-relative:page;" filled="f" o:preferrelative="t" stroked="f" coordsize="21600,21600">
            <v:path/>
            <v:fill on="f" focussize="0,0"/>
            <v:stroke on="f"/>
            <v:imagedata r:id="rId9" o:title="895369e641433ac0585ce78427bdfa1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31" o:spid="_x0000_s1031" o:spt="75" alt="f46d2821dbe1bdc2b3c4231b810be88" type="#_x0000_t75" style="position:absolute;left:0pt;margin-left:168.75pt;margin-top:-48.85pt;height:311.2pt;width:191.45pt;rotation:-5898240f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f46d2821dbe1bdc2b3c4231b810be88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  <w:r>
        <w:pict>
          <v:shape id="图片 2" o:spid="_x0000_s1032" o:spt="75" type="#_x0000_t75" style="position:absolute;left:0pt;margin-left:39.75pt;margin-top:71.25pt;height:303.05pt;width:437.8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jc w:val="center"/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_x0000_s1033" o:spid="_x0000_s1033" o:spt="75" type="#_x0000_t75" style="position:absolute;left:0pt;margin-left:38.2pt;margin-top:446.75pt;height:299.45pt;width:453.5pt;mso-position-vertical-relative:page;z-index:25166438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</w:t>
      </w:r>
    </w:p>
    <w:p>
      <w:pPr>
        <w:jc w:val="center"/>
      </w:pPr>
      <w:r>
        <w:rPr>
          <w:rFonts w:hint="eastAsia" w:eastAsia="宋体"/>
          <w:lang w:eastAsia="zh-CN"/>
        </w:rPr>
        <w:pict>
          <v:shape id="_x0000_s1034" o:spid="_x0000_s1034" o:spt="75" alt="da2eae038685ed284b6163f0a9f2a90" type="#_x0000_t75" style="position:absolute;left:0pt;margin-left:26.8pt;margin-top:9.8pt;height:698.35pt;width:498.1pt;z-index:251665408;mso-width-relative:page;mso-height-relative:page;" filled="f" o:preferrelative="t" stroked="f" coordsize="21600,21600">
            <v:path/>
            <v:fill on="f" focussize="0,0"/>
            <v:stroke on="f"/>
            <v:imagedata r:id="rId13" o:title="da2eae038685ed284b6163f0a9f2a90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35" o:spid="_x0000_s1035" o:spt="75" alt="d72ad276977d9881563d27803625261" type="#_x0000_t75" style="position:absolute;left:0pt;margin-left:-67.35pt;margin-top:159.1pt;height:479.55pt;width:654.05pt;mso-position-vertical-relative:page;rotation:5898240f;z-index:251666432;mso-width-relative:page;mso-height-relative:page;" filled="f" o:preferrelative="t" stroked="f" coordsize="21600,21600">
            <v:path/>
            <v:fill on="f" focussize="0,0"/>
            <v:stroke on="f"/>
            <v:imagedata r:id="rId14" o:title="d72ad276977d9881563d2780362526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D2703B"/>
    <w:rsid w:val="0C457FF2"/>
    <w:rsid w:val="139D146D"/>
    <w:rsid w:val="13BA15A4"/>
    <w:rsid w:val="13FA4332"/>
    <w:rsid w:val="14EE3709"/>
    <w:rsid w:val="1D951DA0"/>
    <w:rsid w:val="259339BE"/>
    <w:rsid w:val="28326113"/>
    <w:rsid w:val="29337C22"/>
    <w:rsid w:val="2B8A0CF7"/>
    <w:rsid w:val="2D3E6DCD"/>
    <w:rsid w:val="33657589"/>
    <w:rsid w:val="3723361C"/>
    <w:rsid w:val="380D464E"/>
    <w:rsid w:val="49B418E4"/>
    <w:rsid w:val="59AF6A11"/>
    <w:rsid w:val="5C4428AB"/>
    <w:rsid w:val="60530D13"/>
    <w:rsid w:val="61DB441B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iPriority w:val="99"/>
    <w:rPr>
      <w:sz w:val="18"/>
      <w:szCs w:val="18"/>
    </w:rPr>
  </w:style>
  <w:style w:type="paragraph" w:styleId="3">
    <w:name w:val="footer"/>
    <w:basedOn w:val="1"/>
    <w:link w:val="9"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 textRotate="1"/>
    <customShpInfo spid="_x0000_s1037"/>
    <customShpInfo spid="_x0000_s1042"/>
    <customShpInfo spid="_x0000_s1043"/>
    <customShpInfo spid="_x0000_s104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2020-05-20T05:30:39Z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